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8B1" w:rsidRDefault="004C68B1" w:rsidP="004C68B1">
      <w:pPr>
        <w:jc w:val="center"/>
      </w:pPr>
    </w:p>
    <w:p w:rsidR="004C68B1" w:rsidRDefault="004C68B1" w:rsidP="004C68B1">
      <w:pPr>
        <w:jc w:val="center"/>
        <w:rPr>
          <w:rFonts w:cs="Calibri"/>
          <w:b/>
          <w:sz w:val="60"/>
        </w:rPr>
      </w:pPr>
    </w:p>
    <w:p w:rsidR="004C68B1" w:rsidRDefault="004C68B1" w:rsidP="004C68B1">
      <w:pPr>
        <w:jc w:val="center"/>
        <w:rPr>
          <w:rFonts w:cs="Calibri"/>
          <w:b/>
          <w:sz w:val="60"/>
        </w:rPr>
      </w:pPr>
    </w:p>
    <w:p w:rsidR="004C68B1" w:rsidRDefault="004C68B1" w:rsidP="004C68B1">
      <w:pPr>
        <w:jc w:val="center"/>
        <w:rPr>
          <w:b/>
          <w:sz w:val="60"/>
        </w:rPr>
      </w:pPr>
      <w:r>
        <w:rPr>
          <w:rFonts w:hint="eastAsia"/>
          <w:b/>
          <w:sz w:val="60"/>
        </w:rPr>
        <w:t>中国有效发明专利</w:t>
      </w:r>
      <w:r w:rsidR="008A4AD2">
        <w:rPr>
          <w:rFonts w:hint="eastAsia"/>
          <w:b/>
          <w:sz w:val="60"/>
        </w:rPr>
        <w:t>地域</w:t>
      </w:r>
      <w:r w:rsidR="008A4AD2">
        <w:rPr>
          <w:b/>
          <w:sz w:val="60"/>
        </w:rPr>
        <w:t>分析图册</w:t>
      </w:r>
    </w:p>
    <w:p w:rsidR="00357BAF" w:rsidRPr="00357BAF" w:rsidRDefault="00357BAF" w:rsidP="004C68B1">
      <w:pPr>
        <w:jc w:val="center"/>
        <w:rPr>
          <w:b/>
          <w:sz w:val="48"/>
        </w:rPr>
      </w:pPr>
      <w:r>
        <w:rPr>
          <w:b/>
          <w:sz w:val="60"/>
        </w:rPr>
        <w:t>TOP50 IPC</w:t>
      </w:r>
      <w:r w:rsidR="004B16F6">
        <w:rPr>
          <w:rFonts w:hint="eastAsia"/>
          <w:b/>
          <w:sz w:val="60"/>
        </w:rPr>
        <w:t>大</w:t>
      </w:r>
      <w:bookmarkStart w:id="0" w:name="_GoBack"/>
      <w:bookmarkEnd w:id="0"/>
      <w:r>
        <w:rPr>
          <w:rFonts w:hint="eastAsia"/>
          <w:b/>
          <w:sz w:val="60"/>
        </w:rPr>
        <w:t>组</w:t>
      </w:r>
      <w:r>
        <w:rPr>
          <w:b/>
          <w:sz w:val="60"/>
        </w:rPr>
        <w:t>版</w:t>
      </w:r>
    </w:p>
    <w:p w:rsidR="004C68B1" w:rsidRDefault="004C68B1" w:rsidP="004C68B1">
      <w:pPr>
        <w:jc w:val="center"/>
      </w:pPr>
    </w:p>
    <w:p w:rsidR="004C68B1" w:rsidRDefault="004C68B1" w:rsidP="004C68B1">
      <w:pPr>
        <w:jc w:val="center"/>
        <w:rPr>
          <w:sz w:val="48"/>
        </w:rPr>
      </w:pPr>
    </w:p>
    <w:p w:rsidR="004C68B1" w:rsidRDefault="004C68B1" w:rsidP="004C68B1">
      <w:pPr>
        <w:jc w:val="center"/>
        <w:rPr>
          <w:sz w:val="48"/>
        </w:rPr>
      </w:pPr>
      <w:proofErr w:type="spellStart"/>
      <w:r>
        <w:rPr>
          <w:rFonts w:hint="eastAsia"/>
          <w:sz w:val="48"/>
        </w:rPr>
        <w:t>Patentics</w:t>
      </w:r>
      <w:proofErr w:type="spellEnd"/>
      <w:r>
        <w:rPr>
          <w:rFonts w:hint="eastAsia"/>
          <w:sz w:val="48"/>
        </w:rPr>
        <w:t>专利检索分析报告</w:t>
      </w:r>
    </w:p>
    <w:p w:rsidR="004C68B1" w:rsidRDefault="004C68B1" w:rsidP="004C68B1">
      <w:pPr>
        <w:jc w:val="center"/>
      </w:pPr>
    </w:p>
    <w:p w:rsidR="004C68B1" w:rsidRDefault="004C68B1" w:rsidP="004C68B1">
      <w:pPr>
        <w:jc w:val="center"/>
      </w:pPr>
    </w:p>
    <w:p w:rsidR="004C68B1" w:rsidRDefault="004C68B1" w:rsidP="004C68B1">
      <w:pPr>
        <w:jc w:val="right"/>
        <w:rPr>
          <w:b/>
          <w:sz w:val="32"/>
        </w:rPr>
      </w:pPr>
      <w:r>
        <w:rPr>
          <w:b/>
          <w:sz w:val="32"/>
        </w:rPr>
        <w:t>patentics.com</w:t>
      </w:r>
    </w:p>
    <w:p w:rsidR="004C68B1" w:rsidRDefault="004C68B1" w:rsidP="004C68B1">
      <w:pPr>
        <w:jc w:val="right"/>
        <w:rPr>
          <w:b/>
          <w:sz w:val="32"/>
        </w:rPr>
      </w:pPr>
    </w:p>
    <w:p w:rsidR="004C68B1" w:rsidRDefault="004C68B1" w:rsidP="004C68B1">
      <w:pPr>
        <w:jc w:val="right"/>
        <w:rPr>
          <w:b/>
          <w:sz w:val="32"/>
        </w:rPr>
      </w:pPr>
      <w:r>
        <w:rPr>
          <w:b/>
          <w:sz w:val="32"/>
        </w:rPr>
        <w:t>September 30, 2015</w:t>
      </w: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right"/>
      </w:pPr>
    </w:p>
    <w:p w:rsidR="004C68B1" w:rsidRDefault="004C68B1" w:rsidP="004C68B1">
      <w:pPr>
        <w:jc w:val="left"/>
      </w:pPr>
      <w:r>
        <w:t>Disclaimer</w:t>
      </w:r>
    </w:p>
    <w:p w:rsidR="004C68B1" w:rsidRDefault="004C68B1" w:rsidP="004C68B1">
      <w:pPr>
        <w:jc w:val="left"/>
      </w:pPr>
    </w:p>
    <w:p w:rsidR="004C68B1" w:rsidRDefault="004C68B1" w:rsidP="004C68B1">
      <w:pPr>
        <w:rPr>
          <w:sz w:val="18"/>
        </w:rPr>
      </w:pPr>
      <w:r>
        <w:rPr>
          <w:sz w:val="18"/>
        </w:rPr>
        <w:t xml:space="preserve">This document provided by patentics.com. </w:t>
      </w:r>
      <w:proofErr w:type="gramStart"/>
      <w:r>
        <w:rPr>
          <w:sz w:val="18"/>
        </w:rPr>
        <w:t>only</w:t>
      </w:r>
      <w:proofErr w:type="gramEnd"/>
      <w:r>
        <w:rPr>
          <w:sz w:val="18"/>
        </w:rPr>
        <w:t xml:space="preserve"> serves as a referential document based on specific user inputs provided by </w:t>
      </w:r>
      <w:proofErr w:type="spellStart"/>
      <w:r>
        <w:rPr>
          <w:sz w:val="18"/>
        </w:rPr>
        <w:t>patentics.com’s</w:t>
      </w:r>
      <w:proofErr w:type="spellEnd"/>
      <w:r>
        <w:rPr>
          <w:sz w:val="18"/>
        </w:rPr>
        <w:t xml:space="preserve"> authorized users. Due to periodic database updates and as the market needs change, the content of this document may change accordingly at any time without notice. </w:t>
      </w:r>
      <w:proofErr w:type="gramStart"/>
      <w:r>
        <w:rPr>
          <w:sz w:val="18"/>
        </w:rPr>
        <w:t>patentics.com</w:t>
      </w:r>
      <w:proofErr w:type="gramEnd"/>
      <w:r>
        <w:rPr>
          <w:sz w:val="18"/>
        </w:rPr>
        <w:t xml:space="preserve"> does not warrant this document to be error-free, nor imply or express any other warranties. In no event shall patentics.com be liable for any consequential damages of any kind in association with this document.</w:t>
      </w:r>
    </w:p>
    <w:p w:rsidR="004C68B1" w:rsidRDefault="004C68B1" w:rsidP="004C68B1">
      <w:pPr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50" name="图片 50" descr="C:\Users\ADMINI~1\AppData\Local\Temp\\test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~1\AppData\Local\Temp\\test-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9" name="图片 49" descr="C:\Users\ADMINI~1\AppData\Local\Temp\\te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~1\AppData\Local\Temp\\test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8" name="图片 48" descr="C:\Users\ADMINI~1\AppData\Local\Temp\\te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~1\AppData\Local\Temp\\test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7" name="图片 47" descr="C:\Users\ADMINI~1\AppData\Local\Temp\\tes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~1\AppData\Local\Temp\\test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6" name="图片 46" descr="C:\Users\ADMINI~1\AppData\Local\Temp\\tes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~1\AppData\Local\Temp\\test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5" name="图片 45" descr="C:\Users\ADMINI~1\AppData\Local\Temp\\tes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~1\AppData\Local\Temp\\test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4" name="图片 44" descr="C:\Users\ADMINI~1\AppData\Local\Temp\\tes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~1\AppData\Local\Temp\\test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3" name="图片 43" descr="C:\Users\ADMINI~1\AppData\Local\Temp\\tes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~1\AppData\Local\Temp\\test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2" name="图片 42" descr="C:\Users\ADMINI~1\AppData\Local\Temp\\tes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~1\AppData\Local\Temp\\test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1" name="图片 41" descr="C:\Users\ADMINI~1\AppData\Local\Temp\\tes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~1\AppData\Local\Temp\\test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0" name="图片 40" descr="C:\Users\ADMINI~1\AppData\Local\Temp\\tes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\test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9" name="图片 39" descr="C:\Users\ADMINI~1\AppData\Local\Temp\\tes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\test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8" name="图片 38" descr="C:\Users\ADMINI~1\AppData\Local\Temp\\tes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\test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7" name="图片 37" descr="C:\Users\ADMINI~1\AppData\Local\Temp\\tes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\test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6" name="图片 36" descr="C:\Users\ADMINI~1\AppData\Local\Temp\\tes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~1\AppData\Local\Temp\\test-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5" name="图片 35" descr="C:\Users\ADMINI~1\AppData\Local\Temp\\tes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~1\AppData\Local\Temp\\test-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4" name="图片 34" descr="C:\Users\ADMINI~1\AppData\Local\Temp\\te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\test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3" name="图片 33" descr="C:\Users\ADMINI~1\AppData\Local\Temp\\tes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\test-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2" name="图片 32" descr="C:\Users\ADMINI~1\AppData\Local\Temp\\tes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\test-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1" name="图片 31" descr="C:\Users\ADMINI~1\AppData\Local\Temp\\tes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\test-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0" name="图片 30" descr="C:\Users\ADMINI~1\AppData\Local\Temp\\tes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\test-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9" name="图片 29" descr="C:\Users\ADMINI~1\AppData\Local\Temp\\te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\test-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8" name="图片 28" descr="C:\Users\ADMINI~1\AppData\Local\Temp\\tes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\test-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7" name="图片 27" descr="C:\Users\ADMINI~1\AppData\Local\Temp\\test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\test-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6" name="图片 26" descr="C:\Users\ADMINI~1\AppData\Local\Temp\\t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\test-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5" name="图片 25" descr="C:\Users\ADMINI~1\AppData\Local\Temp\\test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\test-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4" name="图片 24" descr="C:\Users\ADMINI~1\AppData\Local\Temp\\test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\test-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3" name="图片 23" descr="C:\Users\ADMINI~1\AppData\Local\Temp\\tes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\test-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2" name="图片 22" descr="C:\Users\ADMINI~1\AppData\Local\Temp\\t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\test-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1" name="图片 21" descr="C:\Users\ADMINI~1\AppData\Local\Temp\\te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\test-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0" name="图片 20" descr="C:\Users\ADMINI~1\AppData\Local\Temp\\tes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\test-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9" name="图片 19" descr="C:\Users\ADMINI~1\AppData\Local\Temp\\test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\test-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8" name="图片 18" descr="C:\Users\ADMINI~1\AppData\Local\Temp\\test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\test-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7" name="图片 17" descr="C:\Users\ADMINI~1\AppData\Local\Temp\\tes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\test-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6" name="图片 16" descr="C:\Users\ADMINI~1\AppData\Local\Temp\\tes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\test-3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5" name="图片 15" descr="C:\Users\ADMINI~1\AppData\Local\Temp\\test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\test-3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4" name="图片 14" descr="C:\Users\ADMINI~1\AppData\Local\Temp\\test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\test-3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3" name="图片 13" descr="C:\Users\ADMINI~1\AppData\Local\Temp\\tes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\test-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2" name="图片 12" descr="C:\Users\ADMINI~1\AppData\Local\Temp\\t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\test-3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1" name="图片 11" descr="C:\Users\ADMINI~1\AppData\Local\Temp\\test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\test-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0" name="图片 10" descr="C:\Users\ADMINI~1\AppData\Local\Temp\\test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\test-4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9" name="图片 9" descr="C:\Users\ADMINI~1\AppData\Local\Temp\\test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\test-4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8" name="图片 8" descr="C:\Users\ADMINI~1\AppData\Local\Temp\\test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\test-4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7" name="图片 7" descr="C:\Users\ADMINI~1\AppData\Local\Temp\\test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\test-4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6" name="图片 6" descr="C:\Users\ADMINI~1\AppData\Local\Temp\\test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\test-4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5" name="图片 5" descr="C:\Users\ADMINI~1\AppData\Local\Temp\\test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\test-4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4" name="图片 4" descr="C:\Users\ADMINI~1\AppData\Local\Temp\\test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\test-4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3" name="图片 3" descr="C:\Users\ADMINI~1\AppData\Local\Temp\\test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\test-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2" name="图片 2" descr="C:\Users\ADMINI~1\AppData\Local\Temp\\test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\test-4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9715500" cy="14287500"/>
            <wp:effectExtent l="0" t="0" r="0" b="0"/>
            <wp:docPr id="1" name="图片 1" descr="C:\Users\ADMINI~1\AppData\Local\Temp\\test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\test-4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399"/>
      </w:tblGrid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</w:tbl>
    <w:p w:rsidR="001F669B" w:rsidRDefault="001F669B"/>
    <w:sectPr w:rsidR="001F669B" w:rsidSect="000D21DB">
      <w:pgSz w:w="16839" w:h="23814" w:code="8"/>
      <w:pgMar w:top="567" w:right="720" w:bottom="567" w:left="72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B1"/>
    <w:rsid w:val="000D21DB"/>
    <w:rsid w:val="001F669B"/>
    <w:rsid w:val="00357BAF"/>
    <w:rsid w:val="004B16F6"/>
    <w:rsid w:val="004C68B1"/>
    <w:rsid w:val="00547437"/>
    <w:rsid w:val="00600F38"/>
    <w:rsid w:val="0087731F"/>
    <w:rsid w:val="008A4AD2"/>
    <w:rsid w:val="00F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05001F-5115-44A6-AD1F-77B675A4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69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Patentics\template\a3-cn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a3-cn.dot</Template>
  <TotalTime>3</TotalTime>
  <Pages>52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</dc:creator>
  <cp:keywords/>
  <dc:description/>
  <cp:lastModifiedBy>180</cp:lastModifiedBy>
  <cp:revision>4</cp:revision>
  <cp:lastPrinted>2015-09-30T07:13:00Z</cp:lastPrinted>
  <dcterms:created xsi:type="dcterms:W3CDTF">2015-09-30T07:01:00Z</dcterms:created>
  <dcterms:modified xsi:type="dcterms:W3CDTF">2015-09-30T07:13:00Z</dcterms:modified>
</cp:coreProperties>
</file>